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EB5" w:rsidRPr="005C5EB5" w:rsidRDefault="005C5EB5" w:rsidP="005C5EB5">
      <w:pPr>
        <w:shd w:val="clear" w:color="auto" w:fill="FFFFFF"/>
        <w:textAlignment w:val="baseline"/>
        <w:outlineLvl w:val="0"/>
        <w:rPr>
          <w:rFonts w:ascii="Helvetica" w:hAnsi="Helvetica"/>
          <w:b/>
          <w:bCs/>
          <w:color w:val="000000"/>
          <w:kern w:val="36"/>
          <w:sz w:val="48"/>
          <w:szCs w:val="48"/>
        </w:rPr>
      </w:pPr>
      <w:bookmarkStart w:id="0" w:name="_GoBack"/>
      <w:bookmarkEnd w:id="0"/>
      <w:r w:rsidRPr="005C5EB5">
        <w:rPr>
          <w:rFonts w:ascii="Helvetica" w:hAnsi="Helvetica"/>
          <w:b/>
          <w:bCs/>
          <w:color w:val="000000"/>
          <w:kern w:val="36"/>
          <w:sz w:val="36"/>
          <w:szCs w:val="36"/>
        </w:rPr>
        <w:t>Bienenschwarm im Garten</w:t>
      </w:r>
      <w:r w:rsidR="00F0711D">
        <w:rPr>
          <w:rFonts w:ascii="Helvetica" w:hAnsi="Helvetica"/>
          <w:b/>
          <w:bCs/>
          <w:color w:val="000000"/>
          <w:kern w:val="36"/>
          <w:sz w:val="36"/>
          <w:szCs w:val="36"/>
        </w:rPr>
        <w:t xml:space="preserve"> – was tun?</w:t>
      </w:r>
    </w:p>
    <w:p w:rsidR="005C5EB5" w:rsidRPr="00F0711D" w:rsidRDefault="00F0711D" w:rsidP="005C5EB5">
      <w:pPr>
        <w:pStyle w:val="StandardWeb"/>
        <w:shd w:val="clear" w:color="auto" w:fill="FFFFFF"/>
        <w:textAlignment w:val="baseline"/>
        <w:rPr>
          <w:rFonts w:ascii="Arial" w:hAnsi="Arial" w:cs="Arial"/>
          <w:color w:val="000000"/>
        </w:rPr>
      </w:pPr>
      <w:r w:rsidRPr="00F0711D">
        <w:rPr>
          <w:rFonts w:ascii="Helvetica" w:hAnsi="Helvetica"/>
          <w:b/>
          <w:bCs/>
          <w:color w:val="000000"/>
          <w:kern w:val="36"/>
        </w:rPr>
        <w:drawing>
          <wp:anchor distT="0" distB="0" distL="114300" distR="114300" simplePos="0" relativeHeight="251658240" behindDoc="0" locked="0" layoutInCell="1" allowOverlap="1" wp14:anchorId="06A01A34" wp14:editId="4719FFF4">
            <wp:simplePos x="0" y="0"/>
            <wp:positionH relativeFrom="column">
              <wp:posOffset>-52070</wp:posOffset>
            </wp:positionH>
            <wp:positionV relativeFrom="paragraph">
              <wp:posOffset>241300</wp:posOffset>
            </wp:positionV>
            <wp:extent cx="2781300" cy="31496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1300" cy="3149600"/>
                    </a:xfrm>
                    <a:prstGeom prst="rect">
                      <a:avLst/>
                    </a:prstGeom>
                  </pic:spPr>
                </pic:pic>
              </a:graphicData>
            </a:graphic>
            <wp14:sizeRelH relativeFrom="page">
              <wp14:pctWidth>0</wp14:pctWidth>
            </wp14:sizeRelH>
            <wp14:sizeRelV relativeFrom="page">
              <wp14:pctHeight>0</wp14:pctHeight>
            </wp14:sizeRelV>
          </wp:anchor>
        </w:drawing>
      </w:r>
      <w:r w:rsidR="005C5EB5" w:rsidRPr="00F0711D">
        <w:rPr>
          <w:rFonts w:ascii="Arial" w:hAnsi="Arial" w:cs="Arial"/>
          <w:color w:val="000000"/>
        </w:rPr>
        <w:t>Auch wenn der Imker viel dafür tut, um einen Bienenschwarm zu verhindern, so passiert es zwischen Mai und Juli doch ab und zu, dass eine</w:t>
      </w:r>
      <w:r w:rsidR="005C5EB5" w:rsidRPr="00F0711D">
        <w:rPr>
          <w:rStyle w:val="apple-converted-space"/>
          <w:rFonts w:ascii="Arial" w:hAnsi="Arial" w:cs="Arial"/>
          <w:color w:val="000000"/>
        </w:rPr>
        <w:t> </w:t>
      </w:r>
      <w:r w:rsidR="005C5EB5" w:rsidRPr="00F0711D">
        <w:rPr>
          <w:rStyle w:val="Fett"/>
          <w:rFonts w:ascii="Arial" w:hAnsi="Arial" w:cs="Arial"/>
          <w:color w:val="000000"/>
          <w:bdr w:val="none" w:sz="0" w:space="0" w:color="auto" w:frame="1"/>
        </w:rPr>
        <w:t>Bienenkönigin</w:t>
      </w:r>
      <w:r w:rsidR="005C5EB5" w:rsidRPr="00F0711D">
        <w:rPr>
          <w:rStyle w:val="apple-converted-space"/>
          <w:rFonts w:ascii="Arial" w:hAnsi="Arial" w:cs="Arial"/>
          <w:color w:val="000000"/>
        </w:rPr>
        <w:t> </w:t>
      </w:r>
      <w:r w:rsidR="005C5EB5" w:rsidRPr="00F0711D">
        <w:rPr>
          <w:rFonts w:ascii="Arial" w:hAnsi="Arial" w:cs="Arial"/>
          <w:color w:val="000000"/>
        </w:rPr>
        <w:t xml:space="preserve">auszieht und einen Teil ihres Volkes mitnimmt. </w:t>
      </w:r>
    </w:p>
    <w:p w:rsidR="005C5EB5" w:rsidRPr="00F0711D" w:rsidRDefault="005C5EB5" w:rsidP="005C5EB5">
      <w:pPr>
        <w:pStyle w:val="StandardWeb"/>
        <w:shd w:val="clear" w:color="auto" w:fill="FFFFFF"/>
        <w:textAlignment w:val="baseline"/>
        <w:rPr>
          <w:rFonts w:ascii="Arial" w:hAnsi="Arial" w:cs="Arial"/>
          <w:color w:val="000000"/>
        </w:rPr>
      </w:pPr>
      <w:r w:rsidRPr="00F0711D">
        <w:rPr>
          <w:rFonts w:ascii="Arial" w:hAnsi="Arial" w:cs="Arial"/>
          <w:color w:val="000000"/>
        </w:rPr>
        <w:t>Dieses Naturphänomen ist ein echtes Spektakel. Plötzlich erfüllt ein Summen und Brummen die Luft und eine schwarze Wolke fliegt herbei. Viele Menschen sind davon fasziniert, es kann aber auch Angst und Schrecken bei den Beobachtern auslösen</w:t>
      </w:r>
      <w:r w:rsidRPr="00F0711D">
        <w:rPr>
          <w:rFonts w:ascii="Arial" w:hAnsi="Arial" w:cs="Arial"/>
          <w:color w:val="000000"/>
        </w:rPr>
        <w:t>.</w:t>
      </w:r>
    </w:p>
    <w:p w:rsidR="005C5EB5" w:rsidRPr="00F0711D" w:rsidRDefault="005C5EB5" w:rsidP="005C5EB5">
      <w:pPr>
        <w:pStyle w:val="StandardWeb"/>
        <w:shd w:val="clear" w:color="auto" w:fill="FFFFFF"/>
        <w:textAlignment w:val="baseline"/>
        <w:rPr>
          <w:rFonts w:ascii="Arial" w:hAnsi="Arial" w:cs="Arial"/>
          <w:color w:val="000000"/>
        </w:rPr>
      </w:pPr>
      <w:r w:rsidRPr="00F0711D">
        <w:rPr>
          <w:rFonts w:ascii="Arial" w:hAnsi="Arial" w:cs="Arial"/>
          <w:color w:val="000000"/>
        </w:rPr>
        <w:t>Die Bienen haben</w:t>
      </w:r>
      <w:r w:rsidRPr="00F0711D">
        <w:rPr>
          <w:rStyle w:val="apple-converted-space"/>
          <w:rFonts w:ascii="Arial" w:hAnsi="Arial" w:cs="Arial"/>
          <w:color w:val="000000"/>
        </w:rPr>
        <w:t> </w:t>
      </w:r>
      <w:r w:rsidRPr="00F0711D">
        <w:rPr>
          <w:rStyle w:val="Fett"/>
          <w:rFonts w:ascii="Arial" w:hAnsi="Arial" w:cs="Arial"/>
          <w:color w:val="000000"/>
          <w:bdr w:val="none" w:sz="0" w:space="0" w:color="auto" w:frame="1"/>
        </w:rPr>
        <w:t>kein Interesse, Menschen anzugreifen</w:t>
      </w:r>
      <w:r w:rsidRPr="00F0711D">
        <w:rPr>
          <w:rFonts w:ascii="Arial" w:hAnsi="Arial" w:cs="Arial"/>
          <w:color w:val="000000"/>
        </w:rPr>
        <w:t xml:space="preserve">. </w:t>
      </w:r>
    </w:p>
    <w:p w:rsidR="005C5EB5" w:rsidRPr="00F0711D" w:rsidRDefault="005C5EB5" w:rsidP="005C5EB5">
      <w:pPr>
        <w:pStyle w:val="StandardWeb"/>
        <w:shd w:val="clear" w:color="auto" w:fill="FFFFFF"/>
        <w:spacing w:after="0" w:afterAutospacing="0"/>
        <w:textAlignment w:val="baseline"/>
        <w:rPr>
          <w:rFonts w:ascii="Arial" w:hAnsi="Arial" w:cs="Arial"/>
          <w:color w:val="000000"/>
        </w:rPr>
      </w:pPr>
      <w:r w:rsidRPr="00F0711D">
        <w:rPr>
          <w:rFonts w:ascii="Arial" w:hAnsi="Arial" w:cs="Arial"/>
          <w:color w:val="000000"/>
        </w:rPr>
        <w:t xml:space="preserve">Sie sind komplett mit sich selbst beschäftigt. </w:t>
      </w:r>
    </w:p>
    <w:p w:rsidR="005C5EB5" w:rsidRPr="00F0711D" w:rsidRDefault="005C5EB5" w:rsidP="005C5EB5">
      <w:pPr>
        <w:pStyle w:val="StandardWeb"/>
        <w:shd w:val="clear" w:color="auto" w:fill="FFFFFF"/>
        <w:spacing w:before="0" w:beforeAutospacing="0" w:after="0" w:afterAutospacing="0"/>
        <w:textAlignment w:val="baseline"/>
        <w:rPr>
          <w:rFonts w:ascii="Arial" w:hAnsi="Arial" w:cs="Arial"/>
          <w:color w:val="000000"/>
        </w:rPr>
      </w:pPr>
      <w:r w:rsidRPr="00F0711D">
        <w:rPr>
          <w:rFonts w:ascii="Arial" w:hAnsi="Arial" w:cs="Arial"/>
          <w:color w:val="000000"/>
        </w:rPr>
        <w:t xml:space="preserve">Ohne den Eingriff des Imkers geht ein Bienenvolk </w:t>
      </w:r>
      <w:r w:rsidRPr="00F0711D">
        <w:rPr>
          <w:rFonts w:ascii="Arial" w:hAnsi="Arial" w:cs="Arial"/>
          <w:color w:val="000000"/>
        </w:rPr>
        <w:t xml:space="preserve">jedoch </w:t>
      </w:r>
      <w:r w:rsidRPr="00F0711D">
        <w:rPr>
          <w:rFonts w:ascii="Arial" w:hAnsi="Arial" w:cs="Arial"/>
          <w:color w:val="000000"/>
        </w:rPr>
        <w:t xml:space="preserve">zugrunde, spätestens über den nächsten Winter. Deshalb sollte der Bienenschwarm wieder eingefangen werden, denn selbst wenn er eine neue Behausung findet, so müssen die Bienen regelmäßig gegen die </w:t>
      </w:r>
      <w:proofErr w:type="spellStart"/>
      <w:r w:rsidRPr="00F0711D">
        <w:rPr>
          <w:rFonts w:ascii="Arial" w:hAnsi="Arial" w:cs="Arial"/>
          <w:color w:val="000000"/>
        </w:rPr>
        <w:t>Varroamilbe</w:t>
      </w:r>
      <w:proofErr w:type="spellEnd"/>
      <w:r w:rsidRPr="00F0711D">
        <w:rPr>
          <w:rFonts w:ascii="Arial" w:hAnsi="Arial" w:cs="Arial"/>
          <w:color w:val="000000"/>
        </w:rPr>
        <w:t xml:space="preserve"> behandelt werden, damit sie überleben können.</w:t>
      </w:r>
    </w:p>
    <w:p w:rsidR="005C5EB5" w:rsidRPr="00F0711D" w:rsidRDefault="005C5EB5" w:rsidP="005C5EB5">
      <w:pPr>
        <w:pStyle w:val="StandardWeb"/>
        <w:shd w:val="clear" w:color="auto" w:fill="FFFFFF"/>
        <w:spacing w:before="0" w:beforeAutospacing="0" w:after="0" w:afterAutospacing="0"/>
        <w:textAlignment w:val="baseline"/>
        <w:rPr>
          <w:rFonts w:ascii="Arial" w:hAnsi="Arial" w:cs="Arial"/>
          <w:color w:val="000000"/>
        </w:rPr>
      </w:pPr>
    </w:p>
    <w:p w:rsidR="00407AA6" w:rsidRPr="00F0711D" w:rsidRDefault="00407AA6" w:rsidP="005C5EB5">
      <w:pPr>
        <w:pStyle w:val="StandardWeb"/>
        <w:shd w:val="clear" w:color="auto" w:fill="FFFFFF"/>
        <w:spacing w:before="0" w:beforeAutospacing="0" w:after="0" w:afterAutospacing="0"/>
        <w:textAlignment w:val="baseline"/>
        <w:rPr>
          <w:rFonts w:ascii="Arial" w:hAnsi="Arial" w:cs="Arial"/>
          <w:color w:val="000000"/>
        </w:rPr>
      </w:pPr>
      <w:r w:rsidRPr="00F0711D">
        <w:rPr>
          <w:rFonts w:ascii="Arial" w:hAnsi="Arial" w:cs="Arial"/>
          <w:color w:val="000000"/>
        </w:rPr>
        <w:t>S</w:t>
      </w:r>
      <w:r w:rsidR="005C5EB5" w:rsidRPr="00F0711D">
        <w:rPr>
          <w:rFonts w:ascii="Arial" w:hAnsi="Arial" w:cs="Arial"/>
          <w:color w:val="000000"/>
        </w:rPr>
        <w:t xml:space="preserve">ollte einmal ein Bienenschwarm in Ihrem Garten landen, genießen Sie das Naturschauspiel. </w:t>
      </w:r>
    </w:p>
    <w:p w:rsidR="00532766" w:rsidRPr="00F0711D" w:rsidRDefault="005C5EB5" w:rsidP="005C5EB5">
      <w:pPr>
        <w:pStyle w:val="StandardWeb"/>
        <w:shd w:val="clear" w:color="auto" w:fill="FFFFFF"/>
        <w:spacing w:before="0" w:beforeAutospacing="0" w:after="0" w:afterAutospacing="0"/>
        <w:textAlignment w:val="baseline"/>
        <w:rPr>
          <w:rFonts w:ascii="Arial" w:hAnsi="Arial" w:cs="Arial"/>
          <w:color w:val="000000"/>
        </w:rPr>
      </w:pPr>
      <w:r w:rsidRPr="00F0711D">
        <w:rPr>
          <w:rFonts w:ascii="Arial" w:hAnsi="Arial" w:cs="Arial"/>
          <w:color w:val="000000"/>
        </w:rPr>
        <w:t xml:space="preserve">Den Anruf bei der Feuerwehr können Sie sich allerdings sparen. </w:t>
      </w:r>
    </w:p>
    <w:p w:rsidR="005C5EB5" w:rsidRPr="00F0711D" w:rsidRDefault="005C5EB5" w:rsidP="005C5EB5">
      <w:pPr>
        <w:pStyle w:val="StandardWeb"/>
        <w:shd w:val="clear" w:color="auto" w:fill="FFFFFF"/>
        <w:spacing w:before="0" w:beforeAutospacing="0" w:after="0" w:afterAutospacing="0"/>
        <w:textAlignment w:val="baseline"/>
        <w:rPr>
          <w:rFonts w:ascii="Arial" w:hAnsi="Arial" w:cs="Arial"/>
        </w:rPr>
      </w:pPr>
      <w:r w:rsidRPr="00F0711D">
        <w:rPr>
          <w:rFonts w:ascii="Arial" w:hAnsi="Arial" w:cs="Arial"/>
          <w:color w:val="000000"/>
        </w:rPr>
        <w:t xml:space="preserve">Viel sinnvoller ist es, schnell </w:t>
      </w:r>
      <w:r w:rsidR="00407AA6" w:rsidRPr="00F0711D">
        <w:rPr>
          <w:rFonts w:ascii="Arial" w:hAnsi="Arial" w:cs="Arial"/>
          <w:color w:val="000000"/>
        </w:rPr>
        <w:t>einem</w:t>
      </w:r>
      <w:r w:rsidRPr="00F0711D">
        <w:rPr>
          <w:rFonts w:ascii="Arial" w:hAnsi="Arial" w:cs="Arial"/>
          <w:color w:val="000000"/>
        </w:rPr>
        <w:t xml:space="preserve"> Imker </w:t>
      </w:r>
      <w:r w:rsidR="00407AA6" w:rsidRPr="00F0711D">
        <w:rPr>
          <w:rFonts w:ascii="Arial" w:hAnsi="Arial" w:cs="Arial"/>
          <w:color w:val="000000"/>
        </w:rPr>
        <w:t>Bescheid zu geben</w:t>
      </w:r>
      <w:r w:rsidRPr="00F0711D">
        <w:rPr>
          <w:rFonts w:ascii="Arial" w:hAnsi="Arial" w:cs="Arial"/>
          <w:color w:val="000000"/>
        </w:rPr>
        <w:t>.</w:t>
      </w:r>
      <w:r w:rsidRPr="00F0711D">
        <w:rPr>
          <w:rFonts w:ascii="Arial" w:hAnsi="Arial" w:cs="Arial"/>
        </w:rPr>
        <w:t> </w:t>
      </w:r>
    </w:p>
    <w:p w:rsidR="00407AA6" w:rsidRDefault="00407AA6" w:rsidP="005C5EB5">
      <w:pPr>
        <w:pStyle w:val="StandardWeb"/>
        <w:shd w:val="clear" w:color="auto" w:fill="FFFFFF"/>
        <w:spacing w:before="0" w:beforeAutospacing="0" w:after="0" w:afterAutospacing="0"/>
        <w:textAlignment w:val="baseline"/>
        <w:rPr>
          <w:rFonts w:ascii="Arial" w:hAnsi="Arial" w:cs="Arial"/>
          <w:sz w:val="28"/>
          <w:szCs w:val="28"/>
        </w:rPr>
      </w:pPr>
    </w:p>
    <w:p w:rsidR="00407AA6" w:rsidRDefault="00407AA6" w:rsidP="005C5EB5">
      <w:pPr>
        <w:pStyle w:val="StandardWeb"/>
        <w:shd w:val="clear" w:color="auto" w:fill="FFFFFF"/>
        <w:spacing w:before="0" w:beforeAutospacing="0" w:after="0" w:afterAutospacing="0"/>
        <w:textAlignment w:val="baseline"/>
        <w:rPr>
          <w:rFonts w:ascii="Arial" w:hAnsi="Arial" w:cs="Arial"/>
          <w:sz w:val="28"/>
          <w:szCs w:val="28"/>
        </w:rPr>
      </w:pPr>
    </w:p>
    <w:p w:rsidR="005C5EB5" w:rsidRPr="00407AA6" w:rsidRDefault="00407AA6" w:rsidP="00407AA6">
      <w:pPr>
        <w:pStyle w:val="StandardWeb"/>
        <w:shd w:val="clear" w:color="auto" w:fill="FFFFFF"/>
        <w:spacing w:before="0" w:beforeAutospacing="0" w:after="0" w:afterAutospacing="0"/>
        <w:textAlignment w:val="baseline"/>
        <w:rPr>
          <w:rFonts w:ascii="Arial" w:hAnsi="Arial" w:cs="Arial"/>
          <w:b/>
          <w:color w:val="000000"/>
          <w:sz w:val="28"/>
          <w:szCs w:val="28"/>
        </w:rPr>
      </w:pPr>
      <w:r w:rsidRPr="00407AA6">
        <w:rPr>
          <w:rFonts w:ascii="Arial" w:hAnsi="Arial" w:cs="Arial"/>
          <w:b/>
          <w:color w:val="000000"/>
          <w:sz w:val="28"/>
          <w:szCs w:val="28"/>
        </w:rPr>
        <w:t>Imker, die Schwärme einfangen sind:</w:t>
      </w:r>
    </w:p>
    <w:p w:rsidR="00407AA6" w:rsidRDefault="00407AA6" w:rsidP="00407AA6">
      <w:pPr>
        <w:pStyle w:val="StandardWeb"/>
        <w:shd w:val="clear" w:color="auto" w:fill="FFFFFF"/>
        <w:spacing w:before="0" w:beforeAutospacing="0" w:after="0" w:afterAutospacing="0"/>
        <w:textAlignment w:val="baseline"/>
        <w:rPr>
          <w:rFonts w:ascii="Arial" w:hAnsi="Arial" w:cs="Arial"/>
          <w:color w:val="000000"/>
          <w:sz w:val="28"/>
          <w:szCs w:val="28"/>
        </w:rPr>
      </w:pPr>
    </w:p>
    <w:p w:rsidR="00407AA6" w:rsidRDefault="00407AA6" w:rsidP="00407AA6">
      <w:pPr>
        <w:shd w:val="clear" w:color="auto" w:fill="FFFFFF"/>
        <w:textAlignment w:val="baseline"/>
        <w:outlineLvl w:val="0"/>
        <w:rPr>
          <w:rFonts w:ascii="Helvetica" w:hAnsi="Helvetica"/>
          <w:bCs/>
          <w:color w:val="000000"/>
          <w:kern w:val="36"/>
          <w:sz w:val="28"/>
          <w:szCs w:val="28"/>
        </w:rPr>
      </w:pPr>
      <w:r w:rsidRPr="00407AA6">
        <w:rPr>
          <w:rFonts w:ascii="Helvetica" w:hAnsi="Helvetica"/>
          <w:bCs/>
          <w:color w:val="000000"/>
          <w:kern w:val="36"/>
          <w:sz w:val="28"/>
          <w:szCs w:val="28"/>
        </w:rPr>
        <w:t>Schultes Andreas</w:t>
      </w:r>
      <w:r w:rsidRPr="00407AA6">
        <w:rPr>
          <w:rFonts w:ascii="Helvetica" w:hAnsi="Helvetica"/>
          <w:bCs/>
          <w:color w:val="000000"/>
          <w:kern w:val="36"/>
          <w:sz w:val="28"/>
          <w:szCs w:val="28"/>
        </w:rPr>
        <w:t xml:space="preserve">, </w:t>
      </w:r>
      <w:r w:rsidR="00F0711D">
        <w:rPr>
          <w:rFonts w:ascii="Helvetica" w:hAnsi="Helvetica"/>
          <w:bCs/>
          <w:color w:val="000000"/>
          <w:kern w:val="36"/>
          <w:sz w:val="28"/>
          <w:szCs w:val="28"/>
        </w:rPr>
        <w:t>Erdenweiß/ Kulmain</w:t>
      </w:r>
      <w:r w:rsidRPr="00407AA6">
        <w:rPr>
          <w:rFonts w:ascii="Helvetica" w:hAnsi="Helvetica"/>
          <w:bCs/>
          <w:color w:val="000000"/>
          <w:kern w:val="36"/>
          <w:sz w:val="28"/>
          <w:szCs w:val="28"/>
        </w:rPr>
        <w:t xml:space="preserve"> </w:t>
      </w:r>
      <w:r w:rsidR="00F0711D">
        <w:rPr>
          <w:rFonts w:ascii="Helvetica" w:hAnsi="Helvetica"/>
          <w:bCs/>
          <w:color w:val="000000"/>
          <w:kern w:val="36"/>
          <w:sz w:val="28"/>
          <w:szCs w:val="28"/>
        </w:rPr>
        <w:t xml:space="preserve">   </w:t>
      </w:r>
      <w:r w:rsidRPr="00407AA6">
        <w:rPr>
          <w:rFonts w:ascii="Helvetica" w:hAnsi="Helvetica"/>
          <w:bCs/>
          <w:color w:val="000000"/>
          <w:kern w:val="36"/>
          <w:sz w:val="28"/>
          <w:szCs w:val="28"/>
        </w:rPr>
        <w:t>09234 – 1563</w:t>
      </w:r>
    </w:p>
    <w:p w:rsidR="00407AA6" w:rsidRPr="00407AA6" w:rsidRDefault="00407AA6" w:rsidP="00407AA6">
      <w:pPr>
        <w:shd w:val="clear" w:color="auto" w:fill="FFFFFF"/>
        <w:textAlignment w:val="baseline"/>
        <w:outlineLvl w:val="0"/>
        <w:rPr>
          <w:rFonts w:ascii="Helvetica" w:hAnsi="Helvetica"/>
          <w:bCs/>
          <w:color w:val="000000"/>
          <w:kern w:val="36"/>
          <w:sz w:val="28"/>
          <w:szCs w:val="28"/>
        </w:rPr>
      </w:pPr>
    </w:p>
    <w:p w:rsidR="00407AA6" w:rsidRDefault="00407AA6" w:rsidP="00407AA6">
      <w:pPr>
        <w:shd w:val="clear" w:color="auto" w:fill="FFFFFF"/>
        <w:textAlignment w:val="baseline"/>
        <w:outlineLvl w:val="0"/>
        <w:rPr>
          <w:rFonts w:ascii="Helvetica" w:hAnsi="Helvetica"/>
          <w:bCs/>
          <w:color w:val="000000"/>
          <w:kern w:val="36"/>
          <w:sz w:val="28"/>
          <w:szCs w:val="28"/>
        </w:rPr>
      </w:pPr>
      <w:r w:rsidRPr="00407AA6">
        <w:rPr>
          <w:rFonts w:ascii="Helvetica" w:hAnsi="Helvetica"/>
          <w:bCs/>
          <w:color w:val="000000"/>
          <w:kern w:val="36"/>
          <w:sz w:val="28"/>
          <w:szCs w:val="28"/>
        </w:rPr>
        <w:t>Rösch Hans, Kemnath</w:t>
      </w:r>
      <w:r w:rsidR="00F0711D">
        <w:rPr>
          <w:rFonts w:ascii="Helvetica" w:hAnsi="Helvetica"/>
          <w:bCs/>
          <w:color w:val="000000"/>
          <w:kern w:val="36"/>
          <w:sz w:val="28"/>
          <w:szCs w:val="28"/>
        </w:rPr>
        <w:t xml:space="preserve">   </w:t>
      </w:r>
      <w:r w:rsidRPr="00407AA6">
        <w:rPr>
          <w:rFonts w:ascii="Helvetica" w:hAnsi="Helvetica"/>
          <w:bCs/>
          <w:color w:val="000000"/>
          <w:kern w:val="36"/>
          <w:sz w:val="28"/>
          <w:szCs w:val="28"/>
        </w:rPr>
        <w:t xml:space="preserve"> 09642/</w:t>
      </w:r>
      <w:r w:rsidRPr="00407AA6">
        <w:rPr>
          <w:rFonts w:ascii="Helvetica" w:hAnsi="Helvetica"/>
          <w:bCs/>
          <w:color w:val="000000"/>
          <w:kern w:val="36"/>
          <w:sz w:val="28"/>
          <w:szCs w:val="28"/>
        </w:rPr>
        <w:t xml:space="preserve"> 8396</w:t>
      </w:r>
    </w:p>
    <w:p w:rsidR="00407AA6" w:rsidRPr="00407AA6" w:rsidRDefault="00407AA6" w:rsidP="00407AA6">
      <w:pPr>
        <w:shd w:val="clear" w:color="auto" w:fill="FFFFFF"/>
        <w:textAlignment w:val="baseline"/>
        <w:outlineLvl w:val="0"/>
        <w:rPr>
          <w:rFonts w:ascii="Helvetica" w:hAnsi="Helvetica"/>
          <w:bCs/>
          <w:color w:val="000000"/>
          <w:kern w:val="36"/>
          <w:sz w:val="28"/>
          <w:szCs w:val="28"/>
        </w:rPr>
      </w:pPr>
    </w:p>
    <w:p w:rsidR="00407AA6" w:rsidRDefault="00407AA6" w:rsidP="00407AA6">
      <w:pPr>
        <w:shd w:val="clear" w:color="auto" w:fill="FFFFFF"/>
        <w:textAlignment w:val="baseline"/>
        <w:outlineLvl w:val="0"/>
        <w:rPr>
          <w:rFonts w:ascii="Helvetica" w:hAnsi="Helvetica"/>
          <w:bCs/>
          <w:color w:val="000000"/>
          <w:kern w:val="36"/>
          <w:sz w:val="28"/>
          <w:szCs w:val="28"/>
        </w:rPr>
      </w:pPr>
      <w:r w:rsidRPr="00407AA6">
        <w:rPr>
          <w:rFonts w:ascii="Helvetica" w:hAnsi="Helvetica"/>
          <w:bCs/>
          <w:color w:val="000000"/>
          <w:kern w:val="36"/>
          <w:sz w:val="28"/>
          <w:szCs w:val="28"/>
        </w:rPr>
        <w:t>Haberkorn Paul</w:t>
      </w:r>
      <w:r w:rsidRPr="00407AA6">
        <w:rPr>
          <w:rFonts w:ascii="Helvetica" w:hAnsi="Helvetica"/>
          <w:bCs/>
          <w:color w:val="000000"/>
          <w:kern w:val="36"/>
          <w:sz w:val="28"/>
          <w:szCs w:val="28"/>
        </w:rPr>
        <w:t xml:space="preserve">, </w:t>
      </w:r>
      <w:proofErr w:type="spellStart"/>
      <w:r w:rsidRPr="00407AA6">
        <w:rPr>
          <w:rFonts w:ascii="Helvetica" w:hAnsi="Helvetica"/>
          <w:bCs/>
          <w:color w:val="000000"/>
          <w:kern w:val="36"/>
          <w:sz w:val="28"/>
          <w:szCs w:val="28"/>
        </w:rPr>
        <w:t>Speichersdorf</w:t>
      </w:r>
      <w:proofErr w:type="spellEnd"/>
      <w:r w:rsidRPr="00407AA6">
        <w:rPr>
          <w:rFonts w:ascii="Helvetica" w:hAnsi="Helvetica"/>
          <w:bCs/>
          <w:color w:val="000000"/>
          <w:kern w:val="36"/>
          <w:sz w:val="28"/>
          <w:szCs w:val="28"/>
        </w:rPr>
        <w:t xml:space="preserve">  </w:t>
      </w:r>
      <w:r w:rsidR="00F0711D">
        <w:rPr>
          <w:rFonts w:ascii="Helvetica" w:hAnsi="Helvetica"/>
          <w:bCs/>
          <w:color w:val="000000"/>
          <w:kern w:val="36"/>
          <w:sz w:val="28"/>
          <w:szCs w:val="28"/>
        </w:rPr>
        <w:t xml:space="preserve">  </w:t>
      </w:r>
      <w:r w:rsidRPr="00407AA6">
        <w:rPr>
          <w:rFonts w:ascii="Helvetica" w:hAnsi="Helvetica"/>
          <w:bCs/>
          <w:color w:val="000000"/>
          <w:kern w:val="36"/>
          <w:sz w:val="28"/>
          <w:szCs w:val="28"/>
        </w:rPr>
        <w:t>09275 – 1733</w:t>
      </w:r>
    </w:p>
    <w:p w:rsidR="00407AA6" w:rsidRPr="00407AA6" w:rsidRDefault="00407AA6" w:rsidP="00407AA6">
      <w:pPr>
        <w:shd w:val="clear" w:color="auto" w:fill="FFFFFF"/>
        <w:textAlignment w:val="baseline"/>
        <w:outlineLvl w:val="0"/>
        <w:rPr>
          <w:rFonts w:ascii="Helvetica" w:hAnsi="Helvetica"/>
          <w:bCs/>
          <w:color w:val="000000"/>
          <w:kern w:val="36"/>
          <w:sz w:val="28"/>
          <w:szCs w:val="28"/>
        </w:rPr>
      </w:pPr>
    </w:p>
    <w:p w:rsidR="00407AA6" w:rsidRDefault="00407AA6" w:rsidP="00407AA6">
      <w:pPr>
        <w:shd w:val="clear" w:color="auto" w:fill="FFFFFF"/>
        <w:textAlignment w:val="baseline"/>
        <w:outlineLvl w:val="0"/>
        <w:rPr>
          <w:rFonts w:ascii="Helvetica" w:hAnsi="Helvetica"/>
          <w:bCs/>
          <w:color w:val="000000"/>
          <w:kern w:val="36"/>
          <w:sz w:val="28"/>
          <w:szCs w:val="28"/>
        </w:rPr>
      </w:pPr>
      <w:r w:rsidRPr="00407AA6">
        <w:rPr>
          <w:rFonts w:ascii="Helvetica" w:hAnsi="Helvetica"/>
          <w:bCs/>
          <w:color w:val="000000"/>
          <w:kern w:val="36"/>
          <w:sz w:val="28"/>
          <w:szCs w:val="28"/>
        </w:rPr>
        <w:t>Scharf Oswald</w:t>
      </w:r>
      <w:r w:rsidRPr="00407AA6">
        <w:rPr>
          <w:rFonts w:ascii="Helvetica" w:hAnsi="Helvetica"/>
          <w:bCs/>
          <w:color w:val="000000"/>
          <w:kern w:val="36"/>
          <w:sz w:val="28"/>
          <w:szCs w:val="28"/>
        </w:rPr>
        <w:t xml:space="preserve">, </w:t>
      </w:r>
      <w:proofErr w:type="spellStart"/>
      <w:r w:rsidRPr="00407AA6">
        <w:rPr>
          <w:rFonts w:ascii="Helvetica" w:hAnsi="Helvetica"/>
          <w:bCs/>
          <w:color w:val="000000"/>
          <w:kern w:val="36"/>
          <w:sz w:val="28"/>
          <w:szCs w:val="28"/>
        </w:rPr>
        <w:t>Plößberg</w:t>
      </w:r>
      <w:proofErr w:type="spellEnd"/>
      <w:r w:rsidR="00F0711D">
        <w:rPr>
          <w:rFonts w:ascii="Helvetica" w:hAnsi="Helvetica"/>
          <w:bCs/>
          <w:color w:val="000000"/>
          <w:kern w:val="36"/>
          <w:sz w:val="28"/>
          <w:szCs w:val="28"/>
        </w:rPr>
        <w:t xml:space="preserve">/ </w:t>
      </w:r>
      <w:proofErr w:type="spellStart"/>
      <w:r w:rsidR="00F0711D">
        <w:rPr>
          <w:rFonts w:ascii="Helvetica" w:hAnsi="Helvetica"/>
          <w:bCs/>
          <w:color w:val="000000"/>
          <w:kern w:val="36"/>
          <w:sz w:val="28"/>
          <w:szCs w:val="28"/>
        </w:rPr>
        <w:t>Immenreuth</w:t>
      </w:r>
      <w:proofErr w:type="spellEnd"/>
      <w:r w:rsidRPr="00407AA6">
        <w:rPr>
          <w:rFonts w:ascii="Helvetica" w:hAnsi="Helvetica"/>
          <w:bCs/>
          <w:color w:val="000000"/>
          <w:kern w:val="36"/>
          <w:sz w:val="28"/>
          <w:szCs w:val="28"/>
        </w:rPr>
        <w:t>     09642 – 1291</w:t>
      </w:r>
    </w:p>
    <w:p w:rsidR="00407AA6" w:rsidRPr="00407AA6" w:rsidRDefault="00407AA6" w:rsidP="00407AA6">
      <w:pPr>
        <w:shd w:val="clear" w:color="auto" w:fill="FFFFFF"/>
        <w:textAlignment w:val="baseline"/>
        <w:outlineLvl w:val="0"/>
        <w:rPr>
          <w:rFonts w:ascii="Helvetica" w:hAnsi="Helvetica"/>
          <w:bCs/>
          <w:color w:val="000000"/>
          <w:kern w:val="36"/>
          <w:sz w:val="28"/>
          <w:szCs w:val="28"/>
        </w:rPr>
      </w:pPr>
    </w:p>
    <w:p w:rsidR="00407AA6" w:rsidRDefault="00407AA6" w:rsidP="00407AA6">
      <w:pPr>
        <w:shd w:val="clear" w:color="auto" w:fill="FFFFFF"/>
        <w:textAlignment w:val="baseline"/>
        <w:outlineLvl w:val="0"/>
        <w:rPr>
          <w:rFonts w:ascii="Helvetica" w:hAnsi="Helvetica"/>
          <w:bCs/>
          <w:color w:val="000000"/>
          <w:kern w:val="36"/>
          <w:sz w:val="28"/>
          <w:szCs w:val="28"/>
        </w:rPr>
      </w:pPr>
      <w:r w:rsidRPr="00407AA6">
        <w:rPr>
          <w:rFonts w:ascii="Helvetica" w:hAnsi="Helvetica"/>
          <w:bCs/>
          <w:color w:val="000000"/>
          <w:kern w:val="36"/>
          <w:sz w:val="28"/>
          <w:szCs w:val="28"/>
        </w:rPr>
        <w:t>Kaiser Hans</w:t>
      </w:r>
      <w:r w:rsidRPr="00407AA6">
        <w:rPr>
          <w:rFonts w:ascii="Helvetica" w:hAnsi="Helvetica"/>
          <w:bCs/>
          <w:color w:val="000000"/>
          <w:kern w:val="36"/>
          <w:sz w:val="28"/>
          <w:szCs w:val="28"/>
        </w:rPr>
        <w:t xml:space="preserve">, </w:t>
      </w:r>
      <w:r w:rsidRPr="00407AA6">
        <w:rPr>
          <w:rFonts w:ascii="Helvetica" w:hAnsi="Helvetica"/>
          <w:bCs/>
          <w:color w:val="000000"/>
          <w:kern w:val="36"/>
          <w:sz w:val="28"/>
          <w:szCs w:val="28"/>
        </w:rPr>
        <w:t>Schweißenreuth</w:t>
      </w:r>
      <w:r w:rsidR="00F0711D">
        <w:rPr>
          <w:rFonts w:ascii="Helvetica" w:hAnsi="Helvetica"/>
          <w:bCs/>
          <w:color w:val="000000"/>
          <w:kern w:val="36"/>
          <w:sz w:val="28"/>
          <w:szCs w:val="28"/>
        </w:rPr>
        <w:t xml:space="preserve">/ Kemnath  </w:t>
      </w:r>
      <w:r w:rsidRPr="00407AA6">
        <w:rPr>
          <w:rFonts w:ascii="Helvetica" w:hAnsi="Helvetica"/>
          <w:bCs/>
          <w:color w:val="000000"/>
          <w:kern w:val="36"/>
          <w:sz w:val="28"/>
          <w:szCs w:val="28"/>
        </w:rPr>
        <w:t xml:space="preserve"> 09682 – 2590</w:t>
      </w:r>
    </w:p>
    <w:p w:rsidR="00407AA6" w:rsidRPr="00407AA6" w:rsidRDefault="00407AA6" w:rsidP="00407AA6">
      <w:pPr>
        <w:shd w:val="clear" w:color="auto" w:fill="FFFFFF"/>
        <w:textAlignment w:val="baseline"/>
        <w:outlineLvl w:val="0"/>
        <w:rPr>
          <w:rFonts w:ascii="Helvetica" w:hAnsi="Helvetica"/>
          <w:bCs/>
          <w:color w:val="000000"/>
          <w:kern w:val="36"/>
          <w:sz w:val="28"/>
          <w:szCs w:val="28"/>
        </w:rPr>
      </w:pPr>
    </w:p>
    <w:p w:rsidR="00F0711D" w:rsidRDefault="00407AA6" w:rsidP="00407AA6">
      <w:pPr>
        <w:shd w:val="clear" w:color="auto" w:fill="FFFFFF"/>
        <w:textAlignment w:val="baseline"/>
        <w:outlineLvl w:val="0"/>
        <w:rPr>
          <w:rFonts w:ascii="Helvetica" w:hAnsi="Helvetica"/>
          <w:bCs/>
          <w:color w:val="000000"/>
          <w:kern w:val="36"/>
          <w:sz w:val="28"/>
          <w:szCs w:val="28"/>
        </w:rPr>
      </w:pPr>
      <w:r w:rsidRPr="00407AA6">
        <w:rPr>
          <w:rFonts w:ascii="Helvetica" w:hAnsi="Helvetica"/>
          <w:bCs/>
          <w:color w:val="000000"/>
          <w:kern w:val="36"/>
          <w:sz w:val="28"/>
          <w:szCs w:val="28"/>
        </w:rPr>
        <w:t>Stauber Andrea, Kemnath,  dienstl. 09642/707-20</w:t>
      </w:r>
    </w:p>
    <w:p w:rsidR="00407AA6" w:rsidRPr="00407AA6" w:rsidRDefault="00F0711D" w:rsidP="00F0711D">
      <w:pPr>
        <w:shd w:val="clear" w:color="auto" w:fill="FFFFFF"/>
        <w:textAlignment w:val="baseline"/>
        <w:outlineLvl w:val="0"/>
        <w:rPr>
          <w:rFonts w:ascii="Arial" w:hAnsi="Arial" w:cs="Arial"/>
          <w:color w:val="000000"/>
          <w:sz w:val="28"/>
          <w:szCs w:val="28"/>
        </w:rPr>
      </w:pPr>
      <w:r>
        <w:rPr>
          <w:rFonts w:ascii="Helvetica" w:hAnsi="Helvetica"/>
          <w:bCs/>
          <w:color w:val="000000"/>
          <w:kern w:val="36"/>
          <w:sz w:val="28"/>
          <w:szCs w:val="28"/>
        </w:rPr>
        <w:t xml:space="preserve">                                            </w:t>
      </w:r>
      <w:r w:rsidR="00407AA6" w:rsidRPr="00407AA6">
        <w:rPr>
          <w:rFonts w:ascii="Helvetica" w:hAnsi="Helvetica"/>
          <w:bCs/>
          <w:color w:val="000000"/>
          <w:kern w:val="36"/>
          <w:sz w:val="28"/>
          <w:szCs w:val="28"/>
        </w:rPr>
        <w:t xml:space="preserve"> priv.09642/2410</w:t>
      </w:r>
    </w:p>
    <w:p w:rsidR="00407AA6" w:rsidRPr="00407AA6" w:rsidRDefault="00407AA6" w:rsidP="005C5EB5"/>
    <w:sectPr w:rsidR="00407AA6" w:rsidRPr="00407AA6">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400" w:rsidRDefault="00BD5400" w:rsidP="00BD5400">
      <w:r>
        <w:separator/>
      </w:r>
    </w:p>
  </w:endnote>
  <w:endnote w:type="continuationSeparator" w:id="0">
    <w:p w:rsidR="00BD5400" w:rsidRDefault="00BD5400" w:rsidP="00BD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400" w:rsidRDefault="00BD5400" w:rsidP="00BD5400">
      <w:r>
        <w:separator/>
      </w:r>
    </w:p>
  </w:footnote>
  <w:footnote w:type="continuationSeparator" w:id="0">
    <w:p w:rsidR="00BD5400" w:rsidRDefault="00BD5400" w:rsidP="00BD5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400" w:rsidRDefault="00BD5400" w:rsidP="00BD5400">
    <w:pPr>
      <w:pStyle w:val="Kopfzeile"/>
    </w:pPr>
    <w:r>
      <w:rPr>
        <w:noProof/>
      </w:rPr>
      <w:drawing>
        <wp:anchor distT="0" distB="0" distL="114300" distR="114300" simplePos="0" relativeHeight="251658240" behindDoc="1" locked="0" layoutInCell="1" allowOverlap="1" wp14:anchorId="3AAFCB5D" wp14:editId="051986D4">
          <wp:simplePos x="0" y="0"/>
          <wp:positionH relativeFrom="column">
            <wp:posOffset>5463540</wp:posOffset>
          </wp:positionH>
          <wp:positionV relativeFrom="paragraph">
            <wp:posOffset>43815</wp:posOffset>
          </wp:positionV>
          <wp:extent cx="497840" cy="567690"/>
          <wp:effectExtent l="0" t="0" r="0" b="3810"/>
          <wp:wrapNone/>
          <wp:docPr id="2" name="Grafik 2" descr="Biene für Brief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ene für Briefkopf"/>
                  <pic:cNvPicPr>
                    <a:picLocks noChangeAspect="1" noChangeArrowheads="1"/>
                  </pic:cNvPicPr>
                </pic:nvPicPr>
                <pic:blipFill>
                  <a:blip r:embed="rId1">
                    <a:extLst>
                      <a:ext uri="{28A0092B-C50C-407E-A947-70E740481C1C}">
                        <a14:useLocalDpi xmlns:a14="http://schemas.microsoft.com/office/drawing/2010/main" val="0"/>
                      </a:ext>
                    </a:extLst>
                  </a:blip>
                  <a:srcRect l="19814" t="27745" r="26170" b="25984"/>
                  <a:stretch>
                    <a:fillRect/>
                  </a:stretch>
                </pic:blipFill>
                <pic:spPr bwMode="auto">
                  <a:xfrm>
                    <a:off x="0" y="0"/>
                    <a:ext cx="497840" cy="567690"/>
                  </a:xfrm>
                  <a:prstGeom prst="rect">
                    <a:avLst/>
                  </a:prstGeom>
                  <a:noFill/>
                </pic:spPr>
              </pic:pic>
            </a:graphicData>
          </a:graphic>
          <wp14:sizeRelH relativeFrom="page">
            <wp14:pctWidth>0</wp14:pctWidth>
          </wp14:sizeRelH>
          <wp14:sizeRelV relativeFrom="page">
            <wp14:pctHeight>0</wp14:pctHeight>
          </wp14:sizeRelV>
        </wp:anchor>
      </w:drawing>
    </w:r>
    <w:r>
      <w:rPr>
        <w:lang w:val="x-none" w:eastAsia="x-non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25.65pt;margin-top:8.8pt;width:401.7pt;height:18.75pt;z-index:-251658240;mso-position-horizontal-relative:text;mso-position-vertical-relative:text" fillcolor="yellow" strokecolor="#974706">
          <v:fill color2="#ffc000" rotate="t" focus="100%" type="gradient"/>
          <v:shadow color="#868686"/>
          <v:textpath style="font-family:&quot;Monotype Corsiva&quot;;font-size:16pt;font-weight:bold;v-text-kern:t" trim="t" fitpath="t" string="Bienenzuchtverein Kemnath und Umgebung e. V."/>
        </v:shape>
      </w:pict>
    </w:r>
  </w:p>
  <w:p w:rsidR="00BD5400" w:rsidRDefault="00BD5400" w:rsidP="00BD5400">
    <w:r>
      <w:rPr>
        <w:color w:val="808080"/>
      </w:rPr>
      <w:t xml:space="preserve">                </w:t>
    </w:r>
  </w:p>
  <w:p w:rsidR="00BD5400" w:rsidRDefault="00BD540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EB5"/>
    <w:rsid w:val="0000476A"/>
    <w:rsid w:val="00030542"/>
    <w:rsid w:val="00031292"/>
    <w:rsid w:val="00032A4F"/>
    <w:rsid w:val="000333C6"/>
    <w:rsid w:val="00042304"/>
    <w:rsid w:val="0004359A"/>
    <w:rsid w:val="00044EF9"/>
    <w:rsid w:val="000558A4"/>
    <w:rsid w:val="00064A64"/>
    <w:rsid w:val="00067749"/>
    <w:rsid w:val="00067D48"/>
    <w:rsid w:val="00071A39"/>
    <w:rsid w:val="000721A8"/>
    <w:rsid w:val="0008031E"/>
    <w:rsid w:val="00085F7E"/>
    <w:rsid w:val="00095CD6"/>
    <w:rsid w:val="000A0065"/>
    <w:rsid w:val="000A05D3"/>
    <w:rsid w:val="000C43EC"/>
    <w:rsid w:val="000D2A1F"/>
    <w:rsid w:val="000D3F6D"/>
    <w:rsid w:val="000D65E2"/>
    <w:rsid w:val="000E5EA0"/>
    <w:rsid w:val="000E772F"/>
    <w:rsid w:val="000F15E4"/>
    <w:rsid w:val="000F2E8B"/>
    <w:rsid w:val="00100B25"/>
    <w:rsid w:val="001025C0"/>
    <w:rsid w:val="0012093F"/>
    <w:rsid w:val="001253D9"/>
    <w:rsid w:val="00135A4B"/>
    <w:rsid w:val="00136737"/>
    <w:rsid w:val="00141918"/>
    <w:rsid w:val="001479EA"/>
    <w:rsid w:val="001546A4"/>
    <w:rsid w:val="00155063"/>
    <w:rsid w:val="001849E5"/>
    <w:rsid w:val="00194D3B"/>
    <w:rsid w:val="00194E8A"/>
    <w:rsid w:val="00194ED2"/>
    <w:rsid w:val="00195551"/>
    <w:rsid w:val="001B024B"/>
    <w:rsid w:val="001B0874"/>
    <w:rsid w:val="001B4C9D"/>
    <w:rsid w:val="001C1FB3"/>
    <w:rsid w:val="001C66EA"/>
    <w:rsid w:val="001F005E"/>
    <w:rsid w:val="001F02E2"/>
    <w:rsid w:val="00210BEC"/>
    <w:rsid w:val="002222F1"/>
    <w:rsid w:val="002327D8"/>
    <w:rsid w:val="002343B9"/>
    <w:rsid w:val="00252E59"/>
    <w:rsid w:val="002556E1"/>
    <w:rsid w:val="00264C72"/>
    <w:rsid w:val="002729E9"/>
    <w:rsid w:val="00276D71"/>
    <w:rsid w:val="002A2760"/>
    <w:rsid w:val="002B130A"/>
    <w:rsid w:val="002E4B0A"/>
    <w:rsid w:val="002F0967"/>
    <w:rsid w:val="003143D1"/>
    <w:rsid w:val="003254FB"/>
    <w:rsid w:val="00326D62"/>
    <w:rsid w:val="003274D9"/>
    <w:rsid w:val="0033673F"/>
    <w:rsid w:val="003635A1"/>
    <w:rsid w:val="0036669A"/>
    <w:rsid w:val="00385D8F"/>
    <w:rsid w:val="003A1185"/>
    <w:rsid w:val="003A1C76"/>
    <w:rsid w:val="003B5A22"/>
    <w:rsid w:val="003C578D"/>
    <w:rsid w:val="003C6CFD"/>
    <w:rsid w:val="003C76F9"/>
    <w:rsid w:val="003E18AA"/>
    <w:rsid w:val="003E18EC"/>
    <w:rsid w:val="003F06EA"/>
    <w:rsid w:val="003F096B"/>
    <w:rsid w:val="004001E6"/>
    <w:rsid w:val="00407920"/>
    <w:rsid w:val="00407980"/>
    <w:rsid w:val="00407AA6"/>
    <w:rsid w:val="00410993"/>
    <w:rsid w:val="004217EC"/>
    <w:rsid w:val="00433622"/>
    <w:rsid w:val="00456148"/>
    <w:rsid w:val="004701F8"/>
    <w:rsid w:val="00483729"/>
    <w:rsid w:val="00483D3B"/>
    <w:rsid w:val="0048720F"/>
    <w:rsid w:val="004906DF"/>
    <w:rsid w:val="004932F3"/>
    <w:rsid w:val="004E566C"/>
    <w:rsid w:val="004E7B69"/>
    <w:rsid w:val="004E7BCB"/>
    <w:rsid w:val="005000EA"/>
    <w:rsid w:val="00505480"/>
    <w:rsid w:val="005279DA"/>
    <w:rsid w:val="00532766"/>
    <w:rsid w:val="00540A18"/>
    <w:rsid w:val="005418BD"/>
    <w:rsid w:val="00546B6C"/>
    <w:rsid w:val="0054797C"/>
    <w:rsid w:val="00553B7F"/>
    <w:rsid w:val="005541C9"/>
    <w:rsid w:val="00571DF8"/>
    <w:rsid w:val="0057798A"/>
    <w:rsid w:val="00583114"/>
    <w:rsid w:val="005C5EB5"/>
    <w:rsid w:val="005C7FF0"/>
    <w:rsid w:val="005D651B"/>
    <w:rsid w:val="005E2428"/>
    <w:rsid w:val="005E2933"/>
    <w:rsid w:val="005F6EBE"/>
    <w:rsid w:val="006010CA"/>
    <w:rsid w:val="00605AD0"/>
    <w:rsid w:val="006217D1"/>
    <w:rsid w:val="0062754A"/>
    <w:rsid w:val="006410EA"/>
    <w:rsid w:val="00644E58"/>
    <w:rsid w:val="00664BC6"/>
    <w:rsid w:val="00670A7B"/>
    <w:rsid w:val="00674BF0"/>
    <w:rsid w:val="00681F97"/>
    <w:rsid w:val="006940A4"/>
    <w:rsid w:val="006C48DC"/>
    <w:rsid w:val="006D06DF"/>
    <w:rsid w:val="006D1984"/>
    <w:rsid w:val="006D6B37"/>
    <w:rsid w:val="006E050A"/>
    <w:rsid w:val="006E4558"/>
    <w:rsid w:val="006F1134"/>
    <w:rsid w:val="006F1D1B"/>
    <w:rsid w:val="00705022"/>
    <w:rsid w:val="00705EDA"/>
    <w:rsid w:val="0070758E"/>
    <w:rsid w:val="0071025F"/>
    <w:rsid w:val="00714ADE"/>
    <w:rsid w:val="00722BC0"/>
    <w:rsid w:val="007230FC"/>
    <w:rsid w:val="007348DF"/>
    <w:rsid w:val="00736449"/>
    <w:rsid w:val="007445E9"/>
    <w:rsid w:val="00761DD9"/>
    <w:rsid w:val="007637A3"/>
    <w:rsid w:val="00765204"/>
    <w:rsid w:val="007672AB"/>
    <w:rsid w:val="007816F5"/>
    <w:rsid w:val="007858AB"/>
    <w:rsid w:val="00785C58"/>
    <w:rsid w:val="00786E16"/>
    <w:rsid w:val="007A5628"/>
    <w:rsid w:val="007B1B2A"/>
    <w:rsid w:val="007E277E"/>
    <w:rsid w:val="007F5947"/>
    <w:rsid w:val="00826420"/>
    <w:rsid w:val="008274A1"/>
    <w:rsid w:val="00845D30"/>
    <w:rsid w:val="00846DD7"/>
    <w:rsid w:val="00847D09"/>
    <w:rsid w:val="00852955"/>
    <w:rsid w:val="0085694D"/>
    <w:rsid w:val="008641B0"/>
    <w:rsid w:val="0086673D"/>
    <w:rsid w:val="00870874"/>
    <w:rsid w:val="00873D49"/>
    <w:rsid w:val="008952A6"/>
    <w:rsid w:val="00895F92"/>
    <w:rsid w:val="008A7DC5"/>
    <w:rsid w:val="008B464E"/>
    <w:rsid w:val="008B6770"/>
    <w:rsid w:val="008C0D8E"/>
    <w:rsid w:val="008C5850"/>
    <w:rsid w:val="008D5C2B"/>
    <w:rsid w:val="008E4DD5"/>
    <w:rsid w:val="008F3E2D"/>
    <w:rsid w:val="009028CC"/>
    <w:rsid w:val="00904DEB"/>
    <w:rsid w:val="00910C85"/>
    <w:rsid w:val="009213F4"/>
    <w:rsid w:val="00935286"/>
    <w:rsid w:val="0094665A"/>
    <w:rsid w:val="00950F20"/>
    <w:rsid w:val="009563B7"/>
    <w:rsid w:val="0095760A"/>
    <w:rsid w:val="009634D4"/>
    <w:rsid w:val="00963FBE"/>
    <w:rsid w:val="00970055"/>
    <w:rsid w:val="00971763"/>
    <w:rsid w:val="0098147D"/>
    <w:rsid w:val="00982CF3"/>
    <w:rsid w:val="009924C8"/>
    <w:rsid w:val="00992769"/>
    <w:rsid w:val="00992DD8"/>
    <w:rsid w:val="00997711"/>
    <w:rsid w:val="009A16CD"/>
    <w:rsid w:val="009A2115"/>
    <w:rsid w:val="009A3C9D"/>
    <w:rsid w:val="009A76A6"/>
    <w:rsid w:val="009B0EF8"/>
    <w:rsid w:val="009C1120"/>
    <w:rsid w:val="009C320F"/>
    <w:rsid w:val="009C45A6"/>
    <w:rsid w:val="009E6B06"/>
    <w:rsid w:val="009F0290"/>
    <w:rsid w:val="00A01371"/>
    <w:rsid w:val="00A17772"/>
    <w:rsid w:val="00A23A61"/>
    <w:rsid w:val="00A37EBA"/>
    <w:rsid w:val="00A42ABD"/>
    <w:rsid w:val="00A572CC"/>
    <w:rsid w:val="00A941B9"/>
    <w:rsid w:val="00A94B4D"/>
    <w:rsid w:val="00AA0F9C"/>
    <w:rsid w:val="00AA480C"/>
    <w:rsid w:val="00AB4532"/>
    <w:rsid w:val="00AD2239"/>
    <w:rsid w:val="00AE502C"/>
    <w:rsid w:val="00AE50B5"/>
    <w:rsid w:val="00AE670B"/>
    <w:rsid w:val="00AE6C77"/>
    <w:rsid w:val="00AF257F"/>
    <w:rsid w:val="00AF3EB0"/>
    <w:rsid w:val="00B00A94"/>
    <w:rsid w:val="00B47471"/>
    <w:rsid w:val="00B565A0"/>
    <w:rsid w:val="00B7779C"/>
    <w:rsid w:val="00B916C5"/>
    <w:rsid w:val="00BA7937"/>
    <w:rsid w:val="00BD5400"/>
    <w:rsid w:val="00BD70F1"/>
    <w:rsid w:val="00BE66A1"/>
    <w:rsid w:val="00BF0FAE"/>
    <w:rsid w:val="00BF58F2"/>
    <w:rsid w:val="00C02A16"/>
    <w:rsid w:val="00C13373"/>
    <w:rsid w:val="00C14CA1"/>
    <w:rsid w:val="00C1657A"/>
    <w:rsid w:val="00C21D5D"/>
    <w:rsid w:val="00C307A9"/>
    <w:rsid w:val="00C406B9"/>
    <w:rsid w:val="00C40AE7"/>
    <w:rsid w:val="00C45A19"/>
    <w:rsid w:val="00C61947"/>
    <w:rsid w:val="00C7187D"/>
    <w:rsid w:val="00C7337A"/>
    <w:rsid w:val="00C8416E"/>
    <w:rsid w:val="00C875E2"/>
    <w:rsid w:val="00C92D47"/>
    <w:rsid w:val="00C97034"/>
    <w:rsid w:val="00CA6171"/>
    <w:rsid w:val="00CA7C30"/>
    <w:rsid w:val="00CC5092"/>
    <w:rsid w:val="00CC7471"/>
    <w:rsid w:val="00CF3AE8"/>
    <w:rsid w:val="00D07ABD"/>
    <w:rsid w:val="00D136E4"/>
    <w:rsid w:val="00D448DC"/>
    <w:rsid w:val="00D501D0"/>
    <w:rsid w:val="00D533C2"/>
    <w:rsid w:val="00D57AC5"/>
    <w:rsid w:val="00D61541"/>
    <w:rsid w:val="00D801E8"/>
    <w:rsid w:val="00D845FA"/>
    <w:rsid w:val="00D86D13"/>
    <w:rsid w:val="00D8708F"/>
    <w:rsid w:val="00D87E86"/>
    <w:rsid w:val="00D90BF4"/>
    <w:rsid w:val="00D913FA"/>
    <w:rsid w:val="00DA7BB7"/>
    <w:rsid w:val="00DB66F3"/>
    <w:rsid w:val="00DF02AA"/>
    <w:rsid w:val="00DF1FF9"/>
    <w:rsid w:val="00E00D9A"/>
    <w:rsid w:val="00E20180"/>
    <w:rsid w:val="00E26FC4"/>
    <w:rsid w:val="00E272CB"/>
    <w:rsid w:val="00E34CBB"/>
    <w:rsid w:val="00E43B8E"/>
    <w:rsid w:val="00E4737F"/>
    <w:rsid w:val="00E548B9"/>
    <w:rsid w:val="00E62B05"/>
    <w:rsid w:val="00E67F66"/>
    <w:rsid w:val="00E71943"/>
    <w:rsid w:val="00E724C9"/>
    <w:rsid w:val="00E737B1"/>
    <w:rsid w:val="00E81F5C"/>
    <w:rsid w:val="00E846BB"/>
    <w:rsid w:val="00EA7308"/>
    <w:rsid w:val="00EC0930"/>
    <w:rsid w:val="00EC2D6D"/>
    <w:rsid w:val="00EE2B3B"/>
    <w:rsid w:val="00EE70C4"/>
    <w:rsid w:val="00EF7693"/>
    <w:rsid w:val="00F035C9"/>
    <w:rsid w:val="00F0711D"/>
    <w:rsid w:val="00F3011F"/>
    <w:rsid w:val="00F31BB9"/>
    <w:rsid w:val="00F42588"/>
    <w:rsid w:val="00F429FD"/>
    <w:rsid w:val="00F44711"/>
    <w:rsid w:val="00F46624"/>
    <w:rsid w:val="00F76B77"/>
    <w:rsid w:val="00F91467"/>
    <w:rsid w:val="00F9684B"/>
    <w:rsid w:val="00FB10CB"/>
    <w:rsid w:val="00FC1D08"/>
    <w:rsid w:val="00FC441B"/>
    <w:rsid w:val="00FD1C37"/>
    <w:rsid w:val="00FD295F"/>
    <w:rsid w:val="00FF2121"/>
    <w:rsid w:val="00FF242D"/>
    <w:rsid w:val="00FF3A36"/>
    <w:rsid w:val="00FF5BF2"/>
    <w:rsid w:val="00FF7E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link w:val="berschrift1Zchn"/>
    <w:uiPriority w:val="9"/>
    <w:qFormat/>
    <w:rsid w:val="005C5EB5"/>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C5EB5"/>
    <w:rPr>
      <w:b/>
      <w:bCs/>
      <w:kern w:val="36"/>
      <w:sz w:val="48"/>
      <w:szCs w:val="48"/>
    </w:rPr>
  </w:style>
  <w:style w:type="paragraph" w:styleId="StandardWeb">
    <w:name w:val="Normal (Web)"/>
    <w:basedOn w:val="Standard"/>
    <w:uiPriority w:val="99"/>
    <w:unhideWhenUsed/>
    <w:rsid w:val="005C5EB5"/>
    <w:pPr>
      <w:spacing w:before="100" w:beforeAutospacing="1" w:after="100" w:afterAutospacing="1"/>
    </w:pPr>
  </w:style>
  <w:style w:type="character" w:customStyle="1" w:styleId="apple-converted-space">
    <w:name w:val="apple-converted-space"/>
    <w:basedOn w:val="Absatz-Standardschriftart"/>
    <w:rsid w:val="005C5EB5"/>
  </w:style>
  <w:style w:type="character" w:styleId="Fett">
    <w:name w:val="Strong"/>
    <w:basedOn w:val="Absatz-Standardschriftart"/>
    <w:uiPriority w:val="22"/>
    <w:qFormat/>
    <w:rsid w:val="005C5EB5"/>
    <w:rPr>
      <w:b/>
      <w:bCs/>
    </w:rPr>
  </w:style>
  <w:style w:type="paragraph" w:styleId="Sprechblasentext">
    <w:name w:val="Balloon Text"/>
    <w:basedOn w:val="Standard"/>
    <w:link w:val="SprechblasentextZchn"/>
    <w:rsid w:val="00F0711D"/>
    <w:rPr>
      <w:rFonts w:ascii="Tahoma" w:hAnsi="Tahoma" w:cs="Tahoma"/>
      <w:sz w:val="16"/>
      <w:szCs w:val="16"/>
    </w:rPr>
  </w:style>
  <w:style w:type="character" w:customStyle="1" w:styleId="SprechblasentextZchn">
    <w:name w:val="Sprechblasentext Zchn"/>
    <w:basedOn w:val="Absatz-Standardschriftart"/>
    <w:link w:val="Sprechblasentext"/>
    <w:rsid w:val="00F0711D"/>
    <w:rPr>
      <w:rFonts w:ascii="Tahoma" w:hAnsi="Tahoma" w:cs="Tahoma"/>
      <w:sz w:val="16"/>
      <w:szCs w:val="16"/>
    </w:rPr>
  </w:style>
  <w:style w:type="paragraph" w:styleId="Kopfzeile">
    <w:name w:val="header"/>
    <w:basedOn w:val="Standard"/>
    <w:link w:val="KopfzeileZchn"/>
    <w:uiPriority w:val="99"/>
    <w:rsid w:val="00BD5400"/>
    <w:pPr>
      <w:tabs>
        <w:tab w:val="center" w:pos="4536"/>
        <w:tab w:val="right" w:pos="9072"/>
      </w:tabs>
    </w:pPr>
  </w:style>
  <w:style w:type="character" w:customStyle="1" w:styleId="KopfzeileZchn">
    <w:name w:val="Kopfzeile Zchn"/>
    <w:basedOn w:val="Absatz-Standardschriftart"/>
    <w:link w:val="Kopfzeile"/>
    <w:uiPriority w:val="99"/>
    <w:rsid w:val="00BD5400"/>
    <w:rPr>
      <w:sz w:val="24"/>
      <w:szCs w:val="24"/>
    </w:rPr>
  </w:style>
  <w:style w:type="paragraph" w:styleId="Fuzeile">
    <w:name w:val="footer"/>
    <w:basedOn w:val="Standard"/>
    <w:link w:val="FuzeileZchn"/>
    <w:rsid w:val="00BD5400"/>
    <w:pPr>
      <w:tabs>
        <w:tab w:val="center" w:pos="4536"/>
        <w:tab w:val="right" w:pos="9072"/>
      </w:tabs>
    </w:pPr>
  </w:style>
  <w:style w:type="character" w:customStyle="1" w:styleId="FuzeileZchn">
    <w:name w:val="Fußzeile Zchn"/>
    <w:basedOn w:val="Absatz-Standardschriftart"/>
    <w:link w:val="Fuzeile"/>
    <w:rsid w:val="00BD540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link w:val="berschrift1Zchn"/>
    <w:uiPriority w:val="9"/>
    <w:qFormat/>
    <w:rsid w:val="005C5EB5"/>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C5EB5"/>
    <w:rPr>
      <w:b/>
      <w:bCs/>
      <w:kern w:val="36"/>
      <w:sz w:val="48"/>
      <w:szCs w:val="48"/>
    </w:rPr>
  </w:style>
  <w:style w:type="paragraph" w:styleId="StandardWeb">
    <w:name w:val="Normal (Web)"/>
    <w:basedOn w:val="Standard"/>
    <w:uiPriority w:val="99"/>
    <w:unhideWhenUsed/>
    <w:rsid w:val="005C5EB5"/>
    <w:pPr>
      <w:spacing w:before="100" w:beforeAutospacing="1" w:after="100" w:afterAutospacing="1"/>
    </w:pPr>
  </w:style>
  <w:style w:type="character" w:customStyle="1" w:styleId="apple-converted-space">
    <w:name w:val="apple-converted-space"/>
    <w:basedOn w:val="Absatz-Standardschriftart"/>
    <w:rsid w:val="005C5EB5"/>
  </w:style>
  <w:style w:type="character" w:styleId="Fett">
    <w:name w:val="Strong"/>
    <w:basedOn w:val="Absatz-Standardschriftart"/>
    <w:uiPriority w:val="22"/>
    <w:qFormat/>
    <w:rsid w:val="005C5EB5"/>
    <w:rPr>
      <w:b/>
      <w:bCs/>
    </w:rPr>
  </w:style>
  <w:style w:type="paragraph" w:styleId="Sprechblasentext">
    <w:name w:val="Balloon Text"/>
    <w:basedOn w:val="Standard"/>
    <w:link w:val="SprechblasentextZchn"/>
    <w:rsid w:val="00F0711D"/>
    <w:rPr>
      <w:rFonts w:ascii="Tahoma" w:hAnsi="Tahoma" w:cs="Tahoma"/>
      <w:sz w:val="16"/>
      <w:szCs w:val="16"/>
    </w:rPr>
  </w:style>
  <w:style w:type="character" w:customStyle="1" w:styleId="SprechblasentextZchn">
    <w:name w:val="Sprechblasentext Zchn"/>
    <w:basedOn w:val="Absatz-Standardschriftart"/>
    <w:link w:val="Sprechblasentext"/>
    <w:rsid w:val="00F0711D"/>
    <w:rPr>
      <w:rFonts w:ascii="Tahoma" w:hAnsi="Tahoma" w:cs="Tahoma"/>
      <w:sz w:val="16"/>
      <w:szCs w:val="16"/>
    </w:rPr>
  </w:style>
  <w:style w:type="paragraph" w:styleId="Kopfzeile">
    <w:name w:val="header"/>
    <w:basedOn w:val="Standard"/>
    <w:link w:val="KopfzeileZchn"/>
    <w:uiPriority w:val="99"/>
    <w:rsid w:val="00BD5400"/>
    <w:pPr>
      <w:tabs>
        <w:tab w:val="center" w:pos="4536"/>
        <w:tab w:val="right" w:pos="9072"/>
      </w:tabs>
    </w:pPr>
  </w:style>
  <w:style w:type="character" w:customStyle="1" w:styleId="KopfzeileZchn">
    <w:name w:val="Kopfzeile Zchn"/>
    <w:basedOn w:val="Absatz-Standardschriftart"/>
    <w:link w:val="Kopfzeile"/>
    <w:uiPriority w:val="99"/>
    <w:rsid w:val="00BD5400"/>
    <w:rPr>
      <w:sz w:val="24"/>
      <w:szCs w:val="24"/>
    </w:rPr>
  </w:style>
  <w:style w:type="paragraph" w:styleId="Fuzeile">
    <w:name w:val="footer"/>
    <w:basedOn w:val="Standard"/>
    <w:link w:val="FuzeileZchn"/>
    <w:rsid w:val="00BD5400"/>
    <w:pPr>
      <w:tabs>
        <w:tab w:val="center" w:pos="4536"/>
        <w:tab w:val="right" w:pos="9072"/>
      </w:tabs>
    </w:pPr>
  </w:style>
  <w:style w:type="character" w:customStyle="1" w:styleId="FuzeileZchn">
    <w:name w:val="Fußzeile Zchn"/>
    <w:basedOn w:val="Absatz-Standardschriftart"/>
    <w:link w:val="Fuzeile"/>
    <w:rsid w:val="00BD540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872603">
      <w:bodyDiv w:val="1"/>
      <w:marLeft w:val="0"/>
      <w:marRight w:val="0"/>
      <w:marTop w:val="0"/>
      <w:marBottom w:val="0"/>
      <w:divBdr>
        <w:top w:val="none" w:sz="0" w:space="0" w:color="auto"/>
        <w:left w:val="none" w:sz="0" w:space="0" w:color="auto"/>
        <w:bottom w:val="none" w:sz="0" w:space="0" w:color="auto"/>
        <w:right w:val="none" w:sz="0" w:space="0" w:color="auto"/>
      </w:divBdr>
    </w:div>
    <w:div w:id="1149245103">
      <w:bodyDiv w:val="1"/>
      <w:marLeft w:val="0"/>
      <w:marRight w:val="0"/>
      <w:marTop w:val="0"/>
      <w:marBottom w:val="0"/>
      <w:divBdr>
        <w:top w:val="none" w:sz="0" w:space="0" w:color="auto"/>
        <w:left w:val="none" w:sz="0" w:space="0" w:color="auto"/>
        <w:bottom w:val="none" w:sz="0" w:space="0" w:color="auto"/>
        <w:right w:val="none" w:sz="0" w:space="0" w:color="auto"/>
      </w:divBdr>
    </w:div>
    <w:div w:id="1466658350">
      <w:bodyDiv w:val="1"/>
      <w:marLeft w:val="0"/>
      <w:marRight w:val="0"/>
      <w:marTop w:val="0"/>
      <w:marBottom w:val="0"/>
      <w:divBdr>
        <w:top w:val="none" w:sz="0" w:space="0" w:color="auto"/>
        <w:left w:val="none" w:sz="0" w:space="0" w:color="auto"/>
        <w:bottom w:val="none" w:sz="0" w:space="0" w:color="auto"/>
        <w:right w:val="none" w:sz="0" w:space="0" w:color="auto"/>
      </w:divBdr>
    </w:div>
    <w:div w:id="167965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B14AC6FE.dotm</Template>
  <TotalTime>0</TotalTime>
  <Pages>1</Pages>
  <Words>203</Words>
  <Characters>1302</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Stauber Andrea</dc:creator>
  <cp:lastModifiedBy>Stauber Andrea</cp:lastModifiedBy>
  <cp:revision>3</cp:revision>
  <cp:lastPrinted>2017-05-18T13:29:00Z</cp:lastPrinted>
  <dcterms:created xsi:type="dcterms:W3CDTF">2017-05-18T08:27:00Z</dcterms:created>
  <dcterms:modified xsi:type="dcterms:W3CDTF">2017-05-18T13:41:00Z</dcterms:modified>
</cp:coreProperties>
</file>